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2BD77" w14:textId="77777777" w:rsidR="00C45BBD" w:rsidRDefault="00000000">
      <w:pPr>
        <w:spacing w:after="141" w:line="256" w:lineRule="auto"/>
        <w:ind w:left="-5" w:hanging="10"/>
      </w:pPr>
      <w:r>
        <w:rPr>
          <w:rFonts w:ascii="Century Gothic" w:eastAsia="Century Gothic" w:hAnsi="Century Gothic" w:cs="Century Gothic"/>
          <w:b/>
          <w:sz w:val="32"/>
          <w:u w:val="single" w:color="000000"/>
        </w:rPr>
        <w:t>APPENDIX 2:</w:t>
      </w:r>
      <w:r>
        <w:rPr>
          <w:rFonts w:ascii="Century Gothic" w:eastAsia="Century Gothic" w:hAnsi="Century Gothic" w:cs="Century Gothic"/>
          <w:b/>
          <w:sz w:val="32"/>
        </w:rPr>
        <w:t xml:space="preserve"> </w:t>
      </w:r>
    </w:p>
    <w:p w14:paraId="52EB4869" w14:textId="77777777" w:rsidR="00C45BBD" w:rsidRDefault="00000000">
      <w:pPr>
        <w:spacing w:after="0" w:line="256" w:lineRule="auto"/>
        <w:ind w:left="0" w:right="3432" w:firstLine="0"/>
        <w:jc w:val="right"/>
      </w:pPr>
      <w:r>
        <w:rPr>
          <w:b/>
          <w:color w:val="DA1884"/>
          <w:sz w:val="32"/>
        </w:rPr>
        <w:t xml:space="preserve">INCIDENT RECORD </w:t>
      </w:r>
    </w:p>
    <w:p w14:paraId="2745B73E" w14:textId="77777777" w:rsidR="00C45BBD" w:rsidRDefault="00000000">
      <w:pPr>
        <w:spacing w:after="126" w:line="256" w:lineRule="auto"/>
        <w:ind w:left="49" w:firstLine="0"/>
        <w:jc w:val="center"/>
      </w:pPr>
      <w:r>
        <w:rPr>
          <w:b/>
          <w:color w:val="DA1884"/>
        </w:rPr>
        <w:t xml:space="preserve"> </w:t>
      </w:r>
    </w:p>
    <w:p w14:paraId="389389DC" w14:textId="77777777" w:rsidR="00C45BBD" w:rsidRDefault="00000000">
      <w:pPr>
        <w:spacing w:after="0" w:line="256" w:lineRule="auto"/>
        <w:ind w:left="0" w:firstLine="0"/>
      </w:pPr>
      <w:r>
        <w:rPr>
          <w:b/>
          <w:i/>
          <w:color w:val="424242"/>
        </w:rPr>
        <w:t>Completed by a member of The Wheel team</w:t>
      </w:r>
      <w:r>
        <w:rPr>
          <w:b/>
          <w:color w:val="424242"/>
          <w:sz w:val="28"/>
        </w:rPr>
        <w:t xml:space="preserve"> </w:t>
      </w:r>
    </w:p>
    <w:tbl>
      <w:tblPr>
        <w:tblW w:w="9577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4"/>
        <w:gridCol w:w="267"/>
        <w:gridCol w:w="2127"/>
        <w:gridCol w:w="566"/>
        <w:gridCol w:w="1828"/>
        <w:gridCol w:w="2395"/>
      </w:tblGrid>
      <w:tr w:rsidR="00C45BBD" w14:paraId="19C661B9" w14:textId="77777777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0F1C8994" w14:textId="77777777" w:rsidR="00C45BBD" w:rsidRDefault="00000000">
            <w:pPr>
              <w:spacing w:after="0" w:line="256" w:lineRule="auto"/>
              <w:ind w:left="209" w:firstLine="0"/>
            </w:pPr>
            <w:r>
              <w:rPr>
                <w:b/>
                <w:color w:val="424242"/>
              </w:rPr>
              <w:t xml:space="preserve">Date of Incident: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54D69F46" w14:textId="77777777" w:rsidR="00C45BBD" w:rsidRDefault="00000000">
            <w:pPr>
              <w:spacing w:after="0" w:line="256" w:lineRule="auto"/>
              <w:ind w:left="197" w:firstLine="0"/>
            </w:pPr>
            <w:r>
              <w:rPr>
                <w:b/>
                <w:color w:val="424242"/>
              </w:rPr>
              <w:t xml:space="preserve">Time of Incident: 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48A91639" w14:textId="77777777" w:rsidR="00C45BBD" w:rsidRDefault="00000000">
            <w:pPr>
              <w:spacing w:after="0" w:line="256" w:lineRule="auto"/>
              <w:ind w:left="786" w:firstLine="0"/>
            </w:pPr>
            <w:r>
              <w:rPr>
                <w:b/>
                <w:color w:val="424242"/>
              </w:rPr>
              <w:t xml:space="preserve">Location of Incident: </w:t>
            </w:r>
          </w:p>
        </w:tc>
      </w:tr>
      <w:tr w:rsidR="00C45BBD" w14:paraId="6B87D5EF" w14:textId="77777777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6A9FC7F4" w14:textId="77777777" w:rsidR="00C45BBD" w:rsidRDefault="00000000">
            <w:pPr>
              <w:spacing w:after="0" w:line="256" w:lineRule="auto"/>
              <w:ind w:left="1" w:firstLine="0"/>
            </w:pPr>
            <w:r>
              <w:rPr>
                <w:b/>
                <w:color w:val="424242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0EC6BC00" w14:textId="77777777" w:rsidR="00C45BBD" w:rsidRDefault="00000000">
            <w:pPr>
              <w:spacing w:after="0" w:line="256" w:lineRule="auto"/>
              <w:ind w:left="0" w:firstLine="0"/>
            </w:pPr>
            <w:r>
              <w:rPr>
                <w:b/>
                <w:color w:val="424242"/>
              </w:rPr>
              <w:t xml:space="preserve"> 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7927161A" w14:textId="77777777" w:rsidR="00C45BBD" w:rsidRDefault="00000000">
            <w:pPr>
              <w:spacing w:after="0" w:line="256" w:lineRule="auto"/>
              <w:ind w:left="0" w:firstLine="0"/>
            </w:pPr>
            <w:r>
              <w:rPr>
                <w:b/>
                <w:color w:val="424242"/>
              </w:rPr>
              <w:t xml:space="preserve"> </w:t>
            </w:r>
          </w:p>
        </w:tc>
      </w:tr>
      <w:tr w:rsidR="00C45BBD" w14:paraId="27F5E89C" w14:textId="77777777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552720A4" w14:textId="77777777" w:rsidR="00C45BBD" w:rsidRDefault="00000000">
            <w:pPr>
              <w:spacing w:after="0" w:line="256" w:lineRule="auto"/>
              <w:ind w:left="554" w:firstLine="0"/>
            </w:pPr>
            <w:r>
              <w:rPr>
                <w:b/>
                <w:color w:val="424242"/>
              </w:rPr>
              <w:t xml:space="preserve">Participant reporting incident: </w:t>
            </w: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591C264B" w14:textId="77777777" w:rsidR="00C45BBD" w:rsidRDefault="00000000">
            <w:pPr>
              <w:spacing w:after="0" w:line="256" w:lineRule="auto"/>
              <w:ind w:left="357" w:firstLine="0"/>
            </w:pPr>
            <w:r>
              <w:rPr>
                <w:b/>
                <w:color w:val="424242"/>
              </w:rPr>
              <w:t xml:space="preserve">Participant’s Organisation (if any): </w:t>
            </w:r>
          </w:p>
        </w:tc>
      </w:tr>
      <w:tr w:rsidR="00C45BBD" w14:paraId="2D189E90" w14:textId="77777777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1FE96897" w14:textId="77777777" w:rsidR="00C45BBD" w:rsidRDefault="00000000">
            <w:pPr>
              <w:spacing w:after="0" w:line="256" w:lineRule="auto"/>
              <w:ind w:left="1" w:firstLine="0"/>
            </w:pPr>
            <w:r>
              <w:rPr>
                <w:b/>
                <w:color w:val="424242"/>
              </w:rPr>
              <w:t xml:space="preserve"> </w:t>
            </w: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585E1A02" w14:textId="77777777" w:rsidR="00C45BBD" w:rsidRDefault="00000000">
            <w:pPr>
              <w:spacing w:after="0" w:line="256" w:lineRule="auto"/>
              <w:ind w:left="1" w:firstLine="0"/>
            </w:pPr>
            <w:r>
              <w:rPr>
                <w:b/>
                <w:color w:val="424242"/>
              </w:rPr>
              <w:t xml:space="preserve"> </w:t>
            </w:r>
          </w:p>
        </w:tc>
      </w:tr>
      <w:tr w:rsidR="00C45BBD" w14:paraId="02358EA8" w14:textId="77777777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2487BA01" w14:textId="77777777" w:rsidR="00C45BBD" w:rsidRDefault="00000000">
            <w:pPr>
              <w:spacing w:after="0" w:line="256" w:lineRule="auto"/>
              <w:ind w:left="749" w:firstLine="0"/>
            </w:pPr>
            <w:r>
              <w:rPr>
                <w:b/>
                <w:color w:val="424242"/>
              </w:rPr>
              <w:t xml:space="preserve">Other Participants (if any): </w:t>
            </w: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05F77AFA" w14:textId="77777777" w:rsidR="00C45BBD" w:rsidRDefault="00000000">
            <w:pPr>
              <w:spacing w:after="0" w:line="256" w:lineRule="auto"/>
              <w:ind w:left="357" w:firstLine="0"/>
            </w:pPr>
            <w:r>
              <w:rPr>
                <w:b/>
                <w:color w:val="424242"/>
              </w:rPr>
              <w:t xml:space="preserve">Participant’s Organisation (if any): </w:t>
            </w:r>
          </w:p>
        </w:tc>
      </w:tr>
      <w:tr w:rsidR="00C45BBD" w14:paraId="5500E1C4" w14:textId="77777777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5BAE8198" w14:textId="77777777" w:rsidR="00C45BBD" w:rsidRDefault="00000000">
            <w:pPr>
              <w:spacing w:after="0" w:line="256" w:lineRule="auto"/>
              <w:ind w:left="1" w:firstLine="0"/>
            </w:pPr>
            <w:r>
              <w:rPr>
                <w:b/>
                <w:color w:val="424242"/>
              </w:rPr>
              <w:t xml:space="preserve"> </w:t>
            </w: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50AE97C3" w14:textId="77777777" w:rsidR="00C45BBD" w:rsidRDefault="00000000">
            <w:pPr>
              <w:spacing w:after="0" w:line="256" w:lineRule="auto"/>
              <w:ind w:left="1" w:firstLine="0"/>
            </w:pPr>
            <w:r>
              <w:rPr>
                <w:b/>
                <w:color w:val="424242"/>
              </w:rPr>
              <w:t xml:space="preserve"> </w:t>
            </w:r>
          </w:p>
        </w:tc>
      </w:tr>
      <w:tr w:rsidR="00C45BBD" w14:paraId="3AE5FFC2" w14:textId="77777777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1DE1F273" w14:textId="77777777" w:rsidR="00C45BBD" w:rsidRDefault="00000000">
            <w:pPr>
              <w:spacing w:after="0" w:line="256" w:lineRule="auto"/>
              <w:ind w:left="1" w:firstLine="0"/>
            </w:pPr>
            <w:r>
              <w:rPr>
                <w:b/>
                <w:color w:val="424242"/>
              </w:rPr>
              <w:t xml:space="preserve"> </w:t>
            </w: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001EDBE1" w14:textId="77777777" w:rsidR="00C45BBD" w:rsidRDefault="00000000">
            <w:pPr>
              <w:spacing w:after="0" w:line="256" w:lineRule="auto"/>
              <w:ind w:left="1" w:firstLine="0"/>
            </w:pPr>
            <w:r>
              <w:rPr>
                <w:b/>
                <w:color w:val="424242"/>
              </w:rPr>
              <w:t xml:space="preserve"> </w:t>
            </w:r>
          </w:p>
        </w:tc>
      </w:tr>
      <w:tr w:rsidR="00C45BBD" w14:paraId="6DB22CD9" w14:textId="77777777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24919816" w14:textId="77777777" w:rsidR="00C45BBD" w:rsidRDefault="00000000">
            <w:pPr>
              <w:spacing w:after="0" w:line="256" w:lineRule="auto"/>
              <w:ind w:left="1" w:firstLine="0"/>
            </w:pPr>
            <w:r>
              <w:rPr>
                <w:b/>
                <w:color w:val="424242"/>
              </w:rPr>
              <w:t xml:space="preserve"> </w:t>
            </w: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0084475B" w14:textId="77777777" w:rsidR="00C45BBD" w:rsidRDefault="00000000">
            <w:pPr>
              <w:spacing w:after="0" w:line="256" w:lineRule="auto"/>
              <w:ind w:left="1" w:firstLine="0"/>
            </w:pPr>
            <w:r>
              <w:rPr>
                <w:b/>
                <w:color w:val="424242"/>
              </w:rPr>
              <w:t xml:space="preserve"> </w:t>
            </w:r>
          </w:p>
        </w:tc>
      </w:tr>
      <w:tr w:rsidR="00C45BBD" w14:paraId="3732878C" w14:textId="77777777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95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  <w:vAlign w:val="center"/>
          </w:tcPr>
          <w:p w14:paraId="676F62EA" w14:textId="77777777" w:rsidR="00C45BBD" w:rsidRDefault="00000000">
            <w:pPr>
              <w:spacing w:after="0" w:line="256" w:lineRule="auto"/>
              <w:ind w:left="0" w:right="353" w:firstLine="0"/>
              <w:jc w:val="center"/>
            </w:pPr>
            <w:r>
              <w:rPr>
                <w:b/>
                <w:color w:val="424242"/>
              </w:rPr>
              <w:t xml:space="preserve">Details of the incident: </w:t>
            </w:r>
          </w:p>
        </w:tc>
      </w:tr>
      <w:tr w:rsidR="00C45BBD" w14:paraId="5560F451" w14:textId="77777777" w:rsidTr="005E0D20">
        <w:tblPrEx>
          <w:tblCellMar>
            <w:top w:w="0" w:type="dxa"/>
            <w:bottom w:w="0" w:type="dxa"/>
          </w:tblCellMar>
        </w:tblPrEx>
        <w:trPr>
          <w:trHeight w:val="4683"/>
        </w:trPr>
        <w:tc>
          <w:tcPr>
            <w:tcW w:w="95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</w:tcPr>
          <w:p w14:paraId="2886C5DA" w14:textId="77777777" w:rsidR="00C45BBD" w:rsidRDefault="00000000">
            <w:pPr>
              <w:spacing w:after="0" w:line="256" w:lineRule="auto"/>
              <w:ind w:left="1" w:firstLine="0"/>
            </w:pPr>
            <w:r>
              <w:rPr>
                <w:b/>
                <w:color w:val="424242"/>
              </w:rPr>
              <w:t xml:space="preserve"> </w:t>
            </w:r>
          </w:p>
        </w:tc>
      </w:tr>
      <w:tr w:rsidR="00C45BBD" w14:paraId="33C85B70" w14:textId="7777777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</w:tcPr>
          <w:p w14:paraId="0389A324" w14:textId="77777777" w:rsidR="00C45BBD" w:rsidRDefault="00000000">
            <w:pPr>
              <w:spacing w:after="0" w:line="256" w:lineRule="auto"/>
              <w:ind w:left="7" w:firstLine="0"/>
              <w:jc w:val="center"/>
            </w:pPr>
            <w:r>
              <w:rPr>
                <w:b/>
              </w:rPr>
              <w:t xml:space="preserve">Wheel Signature: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</w:tcPr>
          <w:p w14:paraId="52445C24" w14:textId="77777777" w:rsidR="00C45BBD" w:rsidRDefault="00000000">
            <w:pPr>
              <w:spacing w:after="0" w:line="256" w:lineRule="auto"/>
              <w:ind w:left="7" w:firstLine="0"/>
              <w:jc w:val="center"/>
            </w:pPr>
            <w:r>
              <w:rPr>
                <w:b/>
              </w:rPr>
              <w:t xml:space="preserve">Print Name: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</w:tcPr>
          <w:p w14:paraId="238FB688" w14:textId="77777777" w:rsidR="00C45BBD" w:rsidRDefault="00000000">
            <w:pPr>
              <w:spacing w:after="0" w:line="256" w:lineRule="auto"/>
              <w:ind w:left="7" w:firstLine="0"/>
              <w:jc w:val="center"/>
            </w:pPr>
            <w:r>
              <w:rPr>
                <w:b/>
              </w:rPr>
              <w:t xml:space="preserve">Position: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</w:tcPr>
          <w:p w14:paraId="5B5A56FF" w14:textId="77777777" w:rsidR="00C45BBD" w:rsidRDefault="00000000">
            <w:pPr>
              <w:spacing w:after="0" w:line="256" w:lineRule="auto"/>
              <w:ind w:left="7" w:firstLine="0"/>
              <w:jc w:val="center"/>
            </w:pPr>
            <w:r>
              <w:rPr>
                <w:b/>
              </w:rPr>
              <w:t xml:space="preserve">Date: </w:t>
            </w:r>
          </w:p>
        </w:tc>
      </w:tr>
      <w:tr w:rsidR="00C45BBD" w14:paraId="25756AC4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</w:tcPr>
          <w:p w14:paraId="2868B99F" w14:textId="77777777" w:rsidR="00C45BBD" w:rsidRDefault="00000000">
            <w:pPr>
              <w:spacing w:after="0" w:line="256" w:lineRule="auto"/>
              <w:ind w:left="1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</w:tcPr>
          <w:p w14:paraId="54A5CBBF" w14:textId="77777777" w:rsidR="00C45BBD" w:rsidRDefault="00000000">
            <w:pPr>
              <w:spacing w:after="0" w:line="256" w:lineRule="auto"/>
              <w:ind w:left="1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</w:tcPr>
          <w:p w14:paraId="7786470F" w14:textId="77777777" w:rsidR="00C45BBD" w:rsidRDefault="00000000">
            <w:pPr>
              <w:spacing w:after="0" w:line="256" w:lineRule="auto"/>
              <w:ind w:left="1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07" w:type="dxa"/>
              <w:bottom w:w="0" w:type="dxa"/>
              <w:right w:w="115" w:type="dxa"/>
            </w:tcMar>
          </w:tcPr>
          <w:p w14:paraId="75610122" w14:textId="77777777" w:rsidR="00C45BBD" w:rsidRDefault="00000000">
            <w:pPr>
              <w:spacing w:after="0" w:line="256" w:lineRule="auto"/>
              <w:ind w:left="1" w:firstLine="0"/>
            </w:pPr>
            <w:r>
              <w:rPr>
                <w:b/>
              </w:rPr>
              <w:t xml:space="preserve"> </w:t>
            </w:r>
          </w:p>
        </w:tc>
      </w:tr>
    </w:tbl>
    <w:p w14:paraId="248DACF5" w14:textId="77777777" w:rsidR="00C45BBD" w:rsidRDefault="00000000">
      <w:pPr>
        <w:spacing w:after="0" w:line="256" w:lineRule="auto"/>
        <w:ind w:left="0" w:firstLine="0"/>
      </w:pPr>
      <w:r>
        <w:rPr>
          <w:b/>
        </w:rPr>
        <w:t xml:space="preserve"> </w:t>
      </w:r>
    </w:p>
    <w:sectPr w:rsidR="00C45BBD">
      <w:headerReference w:type="default" r:id="rId8"/>
      <w:footerReference w:type="default" r:id="rId9"/>
      <w:pgSz w:w="12240" w:h="15840"/>
      <w:pgMar w:top="1658" w:right="1304" w:bottom="1348" w:left="1304" w:header="720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191EB" w14:textId="77777777" w:rsidR="00A1299E" w:rsidRDefault="00A1299E">
      <w:pPr>
        <w:spacing w:after="0" w:line="240" w:lineRule="auto"/>
      </w:pPr>
      <w:r>
        <w:separator/>
      </w:r>
    </w:p>
  </w:endnote>
  <w:endnote w:type="continuationSeparator" w:id="0">
    <w:p w14:paraId="01884327" w14:textId="77777777" w:rsidR="00A1299E" w:rsidRDefault="00A12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706A8" w14:textId="77777777" w:rsidR="00000000" w:rsidRDefault="00000000">
    <w:pPr>
      <w:spacing w:after="0" w:line="256" w:lineRule="auto"/>
      <w:ind w:left="0" w:right="-2" w:firstLine="0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67A73372" w14:textId="77777777" w:rsidR="00000000" w:rsidRDefault="00000000">
    <w:pPr>
      <w:spacing w:after="0" w:line="256" w:lineRule="auto"/>
      <w:ind w:left="0" w:firstLine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92F77" w14:textId="77777777" w:rsidR="00A1299E" w:rsidRDefault="00A1299E">
      <w:pPr>
        <w:spacing w:after="0" w:line="240" w:lineRule="auto"/>
      </w:pPr>
      <w:r>
        <w:separator/>
      </w:r>
    </w:p>
  </w:footnote>
  <w:footnote w:type="continuationSeparator" w:id="0">
    <w:p w14:paraId="41119695" w14:textId="77777777" w:rsidR="00A1299E" w:rsidRDefault="00A12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31659" w14:textId="77777777" w:rsidR="00000000" w:rsidRDefault="00000000">
    <w:pPr>
      <w:spacing w:after="0" w:line="256" w:lineRule="auto"/>
      <w:ind w:left="0" w:right="-52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6E2881A" wp14:editId="7B8C35BE">
          <wp:simplePos x="0" y="0"/>
          <wp:positionH relativeFrom="page">
            <wp:posOffset>4467858</wp:posOffset>
          </wp:positionH>
          <wp:positionV relativeFrom="page">
            <wp:posOffset>457200</wp:posOffset>
          </wp:positionV>
          <wp:extent cx="2476496" cy="571500"/>
          <wp:effectExtent l="0" t="0" r="4" b="0"/>
          <wp:wrapSquare wrapText="bothSides"/>
          <wp:docPr id="338937725" name="Picture 1971504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6496" cy="5715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E3186"/>
    <w:multiLevelType w:val="multilevel"/>
    <w:tmpl w:val="23640510"/>
    <w:lvl w:ilvl="0">
      <w:start w:val="1"/>
      <w:numFmt w:val="decimal"/>
      <w:lvlText w:val="%1."/>
      <w:lvlJc w:val="left"/>
      <w:pPr>
        <w:ind w:left="3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368E1A91"/>
    <w:multiLevelType w:val="multilevel"/>
    <w:tmpl w:val="A0DCB2DA"/>
    <w:lvl w:ilvl="0">
      <w:start w:val="1"/>
      <w:numFmt w:val="decimal"/>
      <w:lvlText w:val="%1."/>
      <w:lvlJc w:val="left"/>
      <w:pPr>
        <w:ind w:left="3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64154154"/>
    <w:multiLevelType w:val="multilevel"/>
    <w:tmpl w:val="FC1C523C"/>
    <w:lvl w:ilvl="0"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706768D2"/>
    <w:multiLevelType w:val="multilevel"/>
    <w:tmpl w:val="2BB2C0B2"/>
    <w:lvl w:ilvl="0">
      <w:start w:val="1"/>
      <w:numFmt w:val="decimal"/>
      <w:lvlText w:val="%1."/>
      <w:lvlJc w:val="left"/>
      <w:pPr>
        <w:ind w:left="3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."/>
      <w:lvlJc w:val="left"/>
      <w:pPr>
        <w:ind w:left="7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"/>
      <w:lvlJc w:val="left"/>
      <w:pPr>
        <w:ind w:left="14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21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"/>
      <w:lvlJc w:val="left"/>
      <w:pPr>
        <w:ind w:left="28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"/>
      <w:lvlJc w:val="left"/>
      <w:pPr>
        <w:ind w:left="36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43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"/>
      <w:lvlJc w:val="left"/>
      <w:pPr>
        <w:ind w:left="50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"/>
      <w:lvlJc w:val="left"/>
      <w:pPr>
        <w:ind w:left="57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num w:numId="1" w16cid:durableId="351806483">
    <w:abstractNumId w:val="2"/>
  </w:num>
  <w:num w:numId="2" w16cid:durableId="15466679">
    <w:abstractNumId w:val="3"/>
  </w:num>
  <w:num w:numId="3" w16cid:durableId="1620263906">
    <w:abstractNumId w:val="1"/>
  </w:num>
  <w:num w:numId="4" w16cid:durableId="1122378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45BBD"/>
    <w:rsid w:val="003D288F"/>
    <w:rsid w:val="005958E5"/>
    <w:rsid w:val="005E0D20"/>
    <w:rsid w:val="00A1299E"/>
    <w:rsid w:val="00C4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D1F2A"/>
  <w15:docId w15:val="{8D316FCC-FED5-4237-97F2-03ABC96B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kern w:val="3"/>
        <w:sz w:val="24"/>
        <w:szCs w:val="24"/>
        <w:lang w:val="en-GB" w:eastAsia="en-GB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5" w:line="247" w:lineRule="auto"/>
      <w:ind w:left="370" w:hanging="370"/>
    </w:pPr>
    <w:rPr>
      <w:rFonts w:ascii="Cambria" w:eastAsia="Cambria" w:hAnsi="Cambria" w:cs="Cambria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mbria" w:eastAsia="Cambria" w:hAnsi="Cambria" w:cs="Cambria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mbria" w:eastAsia="Cambria" w:hAnsi="Cambria" w:cs="Cambria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5AA9A-C460-465C-B52D-CFBF2A58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Bolger</dc:creator>
  <cp:lastModifiedBy>Fergal Moran</cp:lastModifiedBy>
  <cp:revision>2</cp:revision>
  <dcterms:created xsi:type="dcterms:W3CDTF">2026-08-20T14:14:00Z</dcterms:created>
  <dcterms:modified xsi:type="dcterms:W3CDTF">2026-08-20T14:14:00Z</dcterms:modified>
</cp:coreProperties>
</file>